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V1.0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bookmarkStart w:id="0" w:name="_GoBack"/>
      <w:bookmarkEnd w:id="0"/>
    </w:p>
    <w:p>
      <w:pPr>
        <w:widowControl/>
        <w:spacing w:line="460" w:lineRule="exact"/>
        <w:ind w:left="480" w:leftChars="200" w:firstLine="0" w:firstLineChars="0"/>
        <w:rPr>
          <w:rFonts w:ascii="Times New Roman" w:hAnsi="Times New Roman" w:eastAsia="仿宋_GB2312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begin"/>
      </w:r>
      <w:r>
        <w:instrText xml:space="preserve"> HYPERLINK "http://gxzp.gxws.cn" </w:instrTex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separate"/>
      </w:r>
      <w:r>
        <w:rPr>
          <w:rStyle w:val="11"/>
          <w:rFonts w:ascii="Times New Roman" w:hAnsi="Times New Roman" w:eastAsia="仿宋_GB2312"/>
          <w:kern w:val="0"/>
          <w:sz w:val="28"/>
          <w:szCs w:val="28"/>
        </w:rPr>
        <w:t>http://gxzp.gxws.cn</w:t>
      </w:r>
      <w:r>
        <w:rPr>
          <w:rFonts w:ascii="Times New Roman" w:hAnsi="Times New Roman" w:eastAsia="仿宋_GB2312"/>
          <w:kern w:val="0"/>
          <w:sz w:val="28"/>
          <w:szCs w:val="28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88265</wp:posOffset>
            </wp:positionV>
            <wp:extent cx="5273675" cy="4439285"/>
            <wp:effectExtent l="0" t="0" r="0" b="0"/>
            <wp:wrapTopAndBottom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392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283845</wp:posOffset>
            </wp:positionV>
            <wp:extent cx="2675890" cy="3352165"/>
            <wp:effectExtent l="0" t="0" r="0" b="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352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4150" cy="281178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4" cy="281178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287655</wp:posOffset>
            </wp:positionV>
            <wp:extent cx="6075680" cy="5787390"/>
            <wp:effectExtent l="0" t="0" r="0" b="0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578738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36830</wp:posOffset>
            </wp:positionV>
            <wp:extent cx="6280150" cy="4822825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8228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widowControl/>
        <w:spacing w:line="460" w:lineRule="exact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考生保存提交个人信息后，点击【下一步】可选择培训基地信息。填写完成后点击【提交】。</w:t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38735</wp:posOffset>
            </wp:positionV>
            <wp:extent cx="5080000" cy="2414905"/>
            <wp:effectExtent l="0" t="0" r="6350" b="444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填写报名信息界面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244475</wp:posOffset>
            </wp:positionV>
            <wp:extent cx="5265420" cy="3962400"/>
            <wp:effectExtent l="0" t="0" r="0" b="0"/>
            <wp:wrapSquare wrapText="bothSides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240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82550</wp:posOffset>
            </wp:positionV>
            <wp:extent cx="6572250" cy="3602355"/>
            <wp:effectExtent l="0" t="0" r="0" b="0"/>
            <wp:wrapTopAndBottom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49" cy="36023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在陪学员个人信息修改</w:t>
      </w:r>
    </w:p>
    <w:p>
      <w:pPr>
        <w:numPr>
          <w:ilvl w:val="0"/>
          <w:numId w:val="6"/>
        </w:numPr>
        <w:spacing w:line="24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在陪系统</w:t>
      </w:r>
      <w:r>
        <w:rPr>
          <w:rFonts w:hint="eastAsia" w:ascii="仿宋_GB2312" w:eastAsia="仿宋_GB2312"/>
          <w:sz w:val="28"/>
          <w:szCs w:val="28"/>
        </w:rPr>
        <w:t>后，点击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左边</w:t>
      </w:r>
      <w:r>
        <w:rPr>
          <w:rFonts w:hint="eastAsia" w:ascii="仿宋_GB2312" w:eastAsia="仿宋_GB2312"/>
          <w:sz w:val="28"/>
          <w:szCs w:val="28"/>
        </w:rPr>
        <w:t>的【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】开始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修改个人信息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inline distT="0" distB="0" distL="114300" distR="114300">
            <wp:extent cx="1885950" cy="2476500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基本信息修改</w:t>
      </w:r>
      <w:r>
        <w:rPr>
          <w:rFonts w:hint="eastAsia" w:ascii="仿宋_GB2312" w:eastAsia="仿宋_GB2312"/>
          <w:sz w:val="28"/>
          <w:szCs w:val="28"/>
        </w:rPr>
        <w:t>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7"/>
        </w:num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考生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完成个人信息后，点击【提交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eastAsia="仿宋_GB2312"/>
          <w:sz w:val="28"/>
          <w:szCs w:val="28"/>
        </w:rPr>
        <w:t>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285115</wp:posOffset>
            </wp:positionV>
            <wp:extent cx="6450330" cy="3723640"/>
            <wp:effectExtent l="0" t="0" r="7620" b="1016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03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提交修改信息</w:t>
      </w:r>
    </w:p>
    <w:p>
      <w:pPr>
        <w:numPr>
          <w:ilvl w:val="0"/>
          <w:numId w:val="0"/>
        </w:numPr>
        <w:spacing w:line="460" w:lineRule="exact"/>
        <w:rPr>
          <w:rFonts w:hint="default" w:ascii="仿宋_GB2312" w:eastAsia="仿宋_GB2312"/>
          <w:sz w:val="28"/>
          <w:szCs w:val="28"/>
          <w:lang w:val="en-US" w:eastAsia="zh-CN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4600F64"/>
    <w:multiLevelType w:val="singleLevel"/>
    <w:tmpl w:val="A4600F6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A1B5E15"/>
    <w:multiLevelType w:val="singleLevel"/>
    <w:tmpl w:val="EA1B5E1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5">
    <w:nsid w:val="7C2418C5"/>
    <w:multiLevelType w:val="singleLevel"/>
    <w:tmpl w:val="7C2418C5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20"/>
  <w:drawingGridVerticalSpacing w:val="156"/>
  <w:displayHorizontalDrawingGridEvery w:val="0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15625F69"/>
    <w:rsid w:val="4CC21953"/>
    <w:rsid w:val="65AC15F7"/>
    <w:rsid w:val="6A68218C"/>
    <w:rsid w:val="790A52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539</Words>
  <Characters>571</Characters>
  <Lines>100</Lines>
  <Paragraphs>35</Paragraphs>
  <TotalTime>0</TotalTime>
  <ScaleCrop>false</ScaleCrop>
  <LinksUpToDate>false</LinksUpToDate>
  <CharactersWithSpaces>572</CharactersWithSpaces>
  <Application>WPS Office_11.1.0.10356_F1E327BC-269C-435d-A152-05C5408002CA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xxzx</cp:lastModifiedBy>
  <dcterms:modified xsi:type="dcterms:W3CDTF">2021-03-29T01:10:51Z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7445EC667C094532A82C5F46C78A8746</vt:lpwstr>
  </property>
</Properties>
</file>